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76.654167pt;height:811.192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00" w:h="16820"/>
          <w:pgMar w:top="0" w:bottom="0" w:left="0" w:right="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62" w:lineRule="exact"/>
        <w:ind w:left="2262" w:right="2143" w:firstLine="1"/>
        <w:jc w:val="center"/>
        <w:rPr>
          <w:rFonts w:ascii="Franklin Gothic Book" w:hAnsi="Franklin Gothic Book" w:cs="Franklin Gothic Book" w:eastAsia="Franklin Gothic Book"/>
          <w:sz w:val="32"/>
          <w:szCs w:val="32"/>
        </w:rPr>
      </w:pPr>
      <w:rPr/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ПРОЕКТ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ГОДОВОГО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ОТЧЕТА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ОТКРЫТОГО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АКЦИОНЕРНОГО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ОБЩЕСТВА</w:t>
      </w:r>
    </w:p>
    <w:p>
      <w:pPr>
        <w:spacing w:before="0" w:after="0" w:line="361" w:lineRule="exact"/>
        <w:ind w:left="894" w:right="776"/>
        <w:jc w:val="center"/>
        <w:rPr>
          <w:rFonts w:ascii="Franklin Gothic Book" w:hAnsi="Franklin Gothic Book" w:cs="Franklin Gothic Book" w:eastAsia="Franklin Gothic Book"/>
          <w:sz w:val="32"/>
          <w:szCs w:val="32"/>
        </w:rPr>
      </w:pPr>
      <w:rPr/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ДАЛЬН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-2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ВОСТОЧНОЕ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АЭРОГЕОДЕЗИЧЕСКОЕ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ПРЕДПРИЯТИЕ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»</w:t>
      </w:r>
    </w:p>
    <w:p>
      <w:pPr>
        <w:spacing w:before="0" w:after="0" w:line="362" w:lineRule="exact"/>
        <w:ind w:left="4271" w:right="4151"/>
        <w:jc w:val="center"/>
        <w:rPr>
          <w:rFonts w:ascii="Franklin Gothic Book" w:hAnsi="Franklin Gothic Book" w:cs="Franklin Gothic Book" w:eastAsia="Franklin Gothic Book"/>
          <w:sz w:val="32"/>
          <w:szCs w:val="32"/>
        </w:rPr>
      </w:pPr>
      <w:rPr/>
      <w:r>
        <w:rPr>
          <w:rFonts w:ascii="Franklin Gothic Book" w:hAnsi="Franklin Gothic Book" w:cs="Franklin Gothic Book" w:eastAsia="Franklin Gothic Book"/>
          <w:sz w:val="32"/>
          <w:szCs w:val="32"/>
          <w:spacing w:val="1"/>
          <w:w w:val="100"/>
        </w:rPr>
        <w:t>з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2012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2"/>
          <w:szCs w:val="32"/>
          <w:spacing w:val="0"/>
          <w:w w:val="100"/>
        </w:rPr>
        <w:t>год</w:t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57" w:right="208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согласно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мерной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структуры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ово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акционерного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обществ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акции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которого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99"/>
          <w:i/>
        </w:rPr>
        <w:t>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одятся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8" w:right="124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феде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аль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собственности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утверждено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Постановлением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Правительства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РФ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декабря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N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4)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изменениями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5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сентября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9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1.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4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Сведе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об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акционерном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обществе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:</w:t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522" w:hRule="exact"/>
        </w:trPr>
        <w:tc>
          <w:tcPr>
            <w:tcW w:w="3794" w:type="dxa"/>
            <w:tcBorders>
              <w:top w:val="single" w:sz="5.120320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наименова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5.120320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Открытое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ционерное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общество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Дальневосточное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аэро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ческое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приятие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63" w:hRule="exact"/>
        </w:trPr>
        <w:tc>
          <w:tcPr>
            <w:tcW w:w="3794" w:type="dxa"/>
            <w:tcBorders>
              <w:top w:val="single" w:sz="7.0402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дат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выдачи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свидетель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43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государст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трац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идич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ица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024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09.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63" w:hRule="exact"/>
        </w:trPr>
        <w:tc>
          <w:tcPr>
            <w:tcW w:w="3794" w:type="dxa"/>
            <w:tcBorders>
              <w:top w:val="single" w:sz="7.0402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субъект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3" w:right="892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территории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зарегистри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овано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02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тонахо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00,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Шеро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5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конт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ный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телефон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(4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72-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3-19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(4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43-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5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адрес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электронной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почты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hyperlink r:id="rId10">
              <w:r>
                <w:rPr>
                  <w:rFonts w:ascii="Franklin Gothic Book" w:hAnsi="Franklin Gothic Book" w:cs="Franklin Gothic Book" w:eastAsia="Franklin Gothic Book"/>
                  <w:sz w:val="22"/>
                  <w:szCs w:val="22"/>
                  <w:spacing w:val="0"/>
                  <w:w w:val="100"/>
                  <w:i/>
                </w:rPr>
                <w:t>dvagp@dvagp.ru</w:t>
              </w:r>
              <w:r>
                <w:rPr>
                  <w:rFonts w:ascii="Franklin Gothic Book" w:hAnsi="Franklin Gothic Book" w:cs="Franklin Gothic Book" w:eastAsia="Franklin Gothic Book"/>
                  <w:sz w:val="22"/>
                  <w:szCs w:val="22"/>
                  <w:spacing w:val="0"/>
                  <w:w w:val="100"/>
                </w:rPr>
              </w:r>
            </w:hyperlink>
          </w:p>
        </w:tc>
      </w:tr>
      <w:tr>
        <w:trPr>
          <w:trHeight w:val="264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основн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вид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деятельности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Гео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езичес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картографическая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льно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13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включении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732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перечень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стратегич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ских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предприятий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стратеги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еских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соотв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Указом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Президента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кры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ионерном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обществе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Роскартография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14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штатн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численность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ботников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13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наименова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адрес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троде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жателя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Дальне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осточный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филиал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Закрытого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акционерного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регистратор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91,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Приморский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Владивосток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еутс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(25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Октябр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3794" w:type="dxa"/>
            <w:tcBorders>
              <w:top w:val="single" w:sz="7.0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уставного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рубле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рублей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5" w:hRule="exact"/>
        </w:trPr>
        <w:tc>
          <w:tcPr>
            <w:tcW w:w="3794" w:type="dxa"/>
            <w:tcBorders>
              <w:top w:val="single" w:sz="7.0402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02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3794" w:type="dxa"/>
            <w:tcBorders>
              <w:top w:val="single" w:sz="7.04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обыкно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3976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14" w:hRule="exact"/>
        </w:trPr>
        <w:tc>
          <w:tcPr>
            <w:tcW w:w="3794" w:type="dxa"/>
            <w:tcBorders>
              <w:top w:val="single" w:sz="7.03976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номинальн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обыкно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рубле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3976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рублей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13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государст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енный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регистрационн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299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выпуска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приви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еги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ованны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государст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регистрации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1-01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F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08.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62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государст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енный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регистрационн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82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дополнительного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обыкно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привил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гированны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государст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регистрации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14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ванных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15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номинальн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ванных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рубле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71" w:hRule="exact"/>
        </w:trPr>
        <w:tc>
          <w:tcPr>
            <w:tcW w:w="3794" w:type="dxa"/>
            <w:tcBorders>
              <w:top w:val="single" w:sz="7.04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находящихся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твен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ийской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12.32008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NumType w:start="2"/>
          <w:pgMar w:header="541" w:footer="604" w:top="740" w:bottom="800" w:left="1180" w:right="540"/>
          <w:headerReference w:type="default" r:id="rId8"/>
          <w:footerReference w:type="default" r:id="rId9"/>
          <w:pgSz w:w="1192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1519" w:hRule="exact"/>
        </w:trPr>
        <w:tc>
          <w:tcPr>
            <w:tcW w:w="3794" w:type="dxa"/>
            <w:tcBorders>
              <w:top w:val="single" w:sz="5.120320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Российс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96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уставном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пит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обыкно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акциям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ванным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акциям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процентов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5.120320" w:space="0" w:color="000000"/>
              <w:bottom w:val="single" w:sz="7.03976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0%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63" w:hRule="exact"/>
        </w:trPr>
        <w:tc>
          <w:tcPr>
            <w:tcW w:w="3794" w:type="dxa"/>
            <w:tcBorders>
              <w:top w:val="single" w:sz="7.03976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акционеры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торых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3" w:right="571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уставном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капитале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ставляет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более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процентов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13" w:hRule="exact"/>
        </w:trPr>
        <w:tc>
          <w:tcPr>
            <w:tcW w:w="3794" w:type="dxa"/>
            <w:tcBorders>
              <w:top w:val="single" w:sz="7.03976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556"/>
              <w:jc w:val="both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наличие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424"/>
              <w:jc w:val="both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участие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ийск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управле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"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золотой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")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3976" w:space="0" w:color="000000"/>
              <w:bottom w:val="single" w:sz="7.0402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21" w:hRule="exact"/>
        </w:trPr>
        <w:tc>
          <w:tcPr>
            <w:tcW w:w="3794" w:type="dxa"/>
            <w:tcBorders>
              <w:top w:val="single" w:sz="7.04024" w:space="0" w:color="000000"/>
              <w:bottom w:val="single" w:sz="12.32032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наименова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адрес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аудитора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024" w:space="0" w:color="000000"/>
              <w:bottom w:val="single" w:sz="12.32032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"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ДальАудитКонсультант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"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Петра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Комарова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4" w:after="0" w:line="266" w:lineRule="exact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2.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Сведения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проведе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ии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б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щ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его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собра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акционеров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: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770" w:hRule="exact"/>
        </w:trPr>
        <w:tc>
          <w:tcPr>
            <w:tcW w:w="3794" w:type="dxa"/>
            <w:tcBorders>
              <w:top w:val="single" w:sz="5.1198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годовое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собра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293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протокола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осы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повестки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дня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5.11984" w:space="0" w:color="000000"/>
              <w:bottom w:val="single" w:sz="7.0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произ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илось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72" w:hRule="exact"/>
        </w:trPr>
        <w:tc>
          <w:tcPr>
            <w:tcW w:w="3794" w:type="dxa"/>
            <w:tcBorders>
              <w:top w:val="single" w:sz="7.04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внеочеред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брания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179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протоколов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вопросы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повестки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12.32008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произ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ились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3.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Сведения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совете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директоров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(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наблюдате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ьном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сов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те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акционерного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):</w:t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4013" w:hRule="exact"/>
        </w:trPr>
        <w:tc>
          <w:tcPr>
            <w:tcW w:w="3794" w:type="dxa"/>
            <w:tcBorders>
              <w:top w:val="single" w:sz="5.12008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состав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113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наблюдательного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включая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числе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краткие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биографические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данны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владении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тече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5.12008" w:space="0" w:color="000000"/>
              <w:bottom w:val="single" w:sz="7.0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шенев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ерий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тантинович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замест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9" w:right="953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Росрее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8(4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владеет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траков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Алекс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ндр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Петрович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меститель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23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руководителя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Управлен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Росреес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акциями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45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Ирина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Ивановна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заместитель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руково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ителя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Росрее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8(4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деет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9" w:right="411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Груш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Марина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надьевна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начальник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отдела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Территори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управления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мущества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акциями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владеет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9" w:right="1042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Глад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трий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Юрье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начал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ник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Территори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управления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мущества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циями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владее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62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наличие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168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омитетов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наблюдательном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олов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засед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рассмотренные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вопросы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создавались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769" w:hRule="exact"/>
        </w:trPr>
        <w:tc>
          <w:tcPr>
            <w:tcW w:w="3794" w:type="dxa"/>
            <w:tcBorders>
              <w:top w:val="single" w:sz="7.04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проведе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12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заседаний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наблюдательного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олов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засед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рассмотренные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вопросы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принят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решени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12.32008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Повестка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248" w:lineRule="exact"/>
              <w:ind w:left="819" w:right="199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Избрание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председательствующего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заседании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45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Утве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жден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решения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выпуске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ценных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бумаг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82" w:right="3593"/>
              <w:jc w:val="center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5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Утве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жден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итогах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выпуска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ценных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41" w:footer="604" w:top="740" w:bottom="820" w:left="1180" w:right="540"/>
          <w:pgSz w:w="11920" w:h="16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64.030006pt;margin-top:67.294998pt;width:481.53997pt;height:727.635pt;mso-position-horizontal-relative:page;mso-position-vertical-relative:page;z-index:-859" coordorigin="1281,1346" coordsize="9631,14553">
            <v:group style="position:absolute;left:1296;top:1370;width:9600;height:2" coordorigin="1296,1370" coordsize="9600,2">
              <v:shape style="position:absolute;left:1296;top:1370;width:9600;height:2" coordorigin="1296,1370" coordsize="9600,0" path="m1296,1370l10896,1370e" filled="f" stroked="t" strokeweight=".58004pt" strokecolor="#000000">
                <v:path arrowok="t"/>
              </v:shape>
            </v:group>
            <v:group style="position:absolute;left:1315;top:1390;width:9562;height:2" coordorigin="1315,1390" coordsize="9562,2">
              <v:shape style="position:absolute;left:1315;top:1390;width:9562;height:2" coordorigin="1315,1390" coordsize="9562,0" path="m1315,1390l10877,1390e" filled="f" stroked="t" strokeweight=".640040pt" strokecolor="#000000">
                <v:path arrowok="t"/>
              </v:shape>
            </v:group>
            <v:group style="position:absolute;left:1311;top:1361;width:2;height:14503" coordorigin="1311,1361" coordsize="2,14503">
              <v:shape style="position:absolute;left:1311;top:1361;width:2;height:14503" coordorigin="1311,1361" coordsize="0,14503" path="m1311,1361l1311,15864e" filled="f" stroked="t" strokeweight="1.49pt" strokecolor="#000000">
                <v:path arrowok="t"/>
              </v:shape>
            </v:group>
            <v:group style="position:absolute;left:1301;top:1396;width:2;height:14497" coordorigin="1301,1396" coordsize="2,14497">
              <v:shape style="position:absolute;left:1301;top:1396;width:2;height:14497" coordorigin="1301,1396" coordsize="0,14497" path="m1301,1396l1301,15893e" filled="f" stroked="t" strokeweight=".580pt" strokecolor="#000000">
                <v:path arrowok="t"/>
              </v:shape>
            </v:group>
            <v:group style="position:absolute;left:1296;top:15878;width:3830;height:2" coordorigin="1296,15878" coordsize="3830,2">
              <v:shape style="position:absolute;left:1296;top:15878;width:3830;height:2" coordorigin="1296,15878" coordsize="3830,0" path="m1296,15878l5126,15878e" filled="f" stroked="t" strokeweight="1.53998pt" strokecolor="#000000">
                <v:path arrowok="t"/>
              </v:shape>
            </v:group>
            <v:group style="position:absolute;left:1315;top:15878;width:9581;height:2" coordorigin="1315,15878" coordsize="9581,2">
              <v:shape style="position:absolute;left:1315;top:15878;width:9581;height:2" coordorigin="1315,15878" coordsize="9581,0" path="m1315,15878l10896,15878e" filled="f" stroked="t" strokeweight="1.54pt" strokecolor="#000000">
                <v:path arrowok="t"/>
              </v:shape>
            </v:group>
            <v:group style="position:absolute;left:5105;top:1396;width:2;height:14468" coordorigin="5105,1396" coordsize="2,14468">
              <v:shape style="position:absolute;left:5105;top:1396;width:2;height:14468" coordorigin="5105,1396" coordsize="0,14468" path="m5105,1396l5105,15864e" filled="f" stroked="t" strokeweight=".82pt" strokecolor="#000000">
                <v:path arrowok="t"/>
              </v:shape>
            </v:group>
            <v:group style="position:absolute;left:5126;top:15878;width:5770;height:2" coordorigin="5126,15878" coordsize="5770,2">
              <v:shape style="position:absolute;left:5126;top:15878;width:5770;height:2" coordorigin="5126,15878" coordsize="5770,0" path="m5126,15878l10896,15878e" filled="f" stroked="t" strokeweight="1.53998pt" strokecolor="#000000">
                <v:path arrowok="t"/>
              </v:shape>
            </v:group>
            <v:group style="position:absolute;left:10882;top:1361;width:2;height:14518" coordorigin="10882,1361" coordsize="2,14518">
              <v:shape style="position:absolute;left:10882;top:1361;width:2;height:14518" coordorigin="10882,1361" coordsize="0,14518" path="m10882,1361l10882,15878e" filled="f" stroked="t" strokeweight="1.48998pt" strokecolor="#000000">
                <v:path arrowok="t"/>
              </v:shape>
            </v:group>
            <v:group style="position:absolute;left:10872;top:1396;width:2;height:14468" coordorigin="10872,1396" coordsize="2,14468">
              <v:shape style="position:absolute;left:10872;top:1396;width:2;height:14468" coordorigin="10872,1396" coordsize="0,14468" path="m10872,1396l10872,15864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4615" w:right="3463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бумаг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52" w:right="706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4.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жден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регистр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тора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щ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условий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оказание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луг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реес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акционеров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регистратором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652" w:right="1077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5.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жден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положения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фили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7" w:lineRule="exact"/>
        <w:ind w:left="3895" w:right="4199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Принятое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решение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: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29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Избрать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ачестве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председательствующе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99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99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–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15" w:right="3756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Грушевскую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99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52" w:right="741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Утверд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еше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вы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кновенных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без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окумен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арных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акций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количестве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4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8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19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штук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номи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альной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стоимостью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рублей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каждая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размещением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всех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акций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единствен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ому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учредителю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–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Российской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Федерации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лице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Федераль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ентства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управлен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государственным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имуществом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29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3.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Утверд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чет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итогах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выпуска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акци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39" w:lineRule="auto"/>
        <w:ind w:left="4652" w:right="639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4.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Утверд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егистратора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щ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–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Новый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регистрато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условия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оказание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услуг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ению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реест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владельцев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именных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ценных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Дальневосточным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фи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15" w:right="3364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Новый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регистратор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29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5.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Утверд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жение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филиалах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393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№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7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3895" w:right="4756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Повестка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99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: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652" w:right="1286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Избрание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Секретаря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заседания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директо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7" w:lineRule="exact"/>
        <w:ind w:left="429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жден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Положения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закупках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товаров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5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работ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услуг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для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нужд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52" w:right="547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3.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жден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Положения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комиссии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списанию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прише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шего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негодно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движимого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недвижимо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имущества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числящегося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составе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основных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средств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652" w:right="558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4.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опре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началь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максимально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цены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для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прове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открыт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конкурса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отбору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аудиторской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низации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для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проведения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обяз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ьн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аудита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хгалт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рско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учета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бухгалтерс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тнос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АГ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7" w:lineRule="exact"/>
        <w:ind w:left="3895" w:right="4199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Принятое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решение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: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29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Избрать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ачестве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секретаря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седании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8" w:lineRule="exact"/>
        <w:ind w:left="465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директоров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Хомякову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29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Утверд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Положение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закупках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аров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работ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5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услуг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для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нуж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52" w:right="638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3.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Утверд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Положение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комиссии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списанию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прише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шего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негодно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движимого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недвижимо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имущества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числящегося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составе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основных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средств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4652" w:right="558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4.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Опреде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что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ль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максимальная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цена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для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прове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открыт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конкурса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отбору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аудиторской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низации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для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проведения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обяз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ьн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аудита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хгалт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рско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учета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бухгалтерс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тнос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АГ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за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составляет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4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71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7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четыреста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семьдесят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одна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тысяча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семьсот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рубле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вклю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6" w:lineRule="exact"/>
        <w:ind w:left="3932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№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3895" w:right="4756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Повестка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99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  <w:i/>
        </w:rPr>
        <w:t>: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4652" w:right="583" w:firstLine="-36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Одобрение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совершение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резул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татам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откры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кциона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электро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форме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сделки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541" w:footer="604" w:top="740" w:bottom="800" w:left="1280" w:right="540"/>
          <w:pgSz w:w="1192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13492" w:hRule="exact"/>
        </w:trPr>
        <w:tc>
          <w:tcPr>
            <w:tcW w:w="3794" w:type="dxa"/>
            <w:tcBorders>
              <w:top w:val="single" w:sz="5.120320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/>
            <w:rPr/>
          </w:p>
        </w:tc>
        <w:tc>
          <w:tcPr>
            <w:tcW w:w="5777" w:type="dxa"/>
            <w:tcBorders>
              <w:top w:val="single" w:sz="5.120320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38" w:lineRule="exact"/>
              <w:ind w:left="81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заключе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выполнение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работ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7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рмлен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правоу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навлив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ющих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документов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земель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/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лесн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частк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необходимые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период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строительства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эксплу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проекту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819" w:right="169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Стро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тельс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-220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Оротукан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Палатка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Центр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Магада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область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начальной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максимал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ценой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учетом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налогов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змере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Восемьдесят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шесть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четыреста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семьде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одна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тысяча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дев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тьсот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тьдесят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рублей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еек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Принятое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решение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819" w:right="183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Одобрить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соверш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резул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тат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откры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аукциона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электронной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фор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сделку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имени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Открытого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онерн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819" w:right="54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Дальневосточное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одезиче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предприят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Заказчико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Открытым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акционерн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Дальневосточная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энергетиче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управляющая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6" w:lineRule="exact"/>
              <w:ind w:left="81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заключению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договора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выполнен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работ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7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рмлен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правоу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навлив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ющих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документов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земель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/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лесн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частк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необходимые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период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строительства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эксплу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тации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проекту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17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Стро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тельс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-220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Оротукан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Палатка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Центр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Магада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область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начальной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максимал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ценой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учетом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налогов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змере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86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Восемьдесят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шесть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четыреста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семьде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одна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тысяча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дев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тьсот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тьдесят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рублей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еек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Повестка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190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Избрание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председательствующего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заседании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248" w:lineRule="exact"/>
              <w:ind w:left="819" w:right="1114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Назначение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времен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единоличного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исполнительного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органа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Принятое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решение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343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Избрать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ачестве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председательствующе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заседании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Ирину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Ивановну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819" w:right="317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Назначить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долж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времен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единоличного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исполнительного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генерального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директора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Свидерск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Михаила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Марковича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Повестка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591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Назначение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секретаря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заседания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248" w:lineRule="exact"/>
              <w:ind w:left="819" w:right="153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Утве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жден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Положения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арен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едвижимо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имущества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Принятое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решение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542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Назначить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4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екрет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рём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заседание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5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Макарову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Раису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Петровну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19" w:right="448" w:firstLine="-36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Утверд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Положение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аренде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недвижимого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имущества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21" w:hRule="exact"/>
        </w:trPr>
        <w:tc>
          <w:tcPr>
            <w:tcW w:w="3794" w:type="dxa"/>
            <w:tcBorders>
              <w:top w:val="single" w:sz="7.04" w:space="0" w:color="000000"/>
              <w:bottom w:val="single" w:sz="12.32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133"/>
              <w:jc w:val="both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наличии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77"/>
              <w:jc w:val="both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юдат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ржд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токола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собрания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" w:space="0" w:color="000000"/>
              <w:bottom w:val="single" w:sz="12.3198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Разработа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вынесено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рассмотрение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Совету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41" w:footer="604" w:top="740" w:bottom="800" w:left="1180" w:right="540"/>
          <w:pgSz w:w="1192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272" w:hRule="exact"/>
        </w:trPr>
        <w:tc>
          <w:tcPr>
            <w:tcW w:w="3794" w:type="dxa"/>
            <w:tcBorders>
              <w:top w:val="single" w:sz="5.120320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5.120320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/>
            <w:rPr/>
          </w:p>
        </w:tc>
      </w:tr>
      <w:tr>
        <w:trPr>
          <w:trHeight w:val="1760" w:hRule="exact"/>
        </w:trPr>
        <w:tc>
          <w:tcPr>
            <w:tcW w:w="3794" w:type="dxa"/>
            <w:tcBorders>
              <w:top w:val="single" w:sz="7.0402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наличии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61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специали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ированных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тетах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юдат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ржд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токола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засе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));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024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Специализ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рованные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омит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создавались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512" w:hRule="exact"/>
        </w:trPr>
        <w:tc>
          <w:tcPr>
            <w:tcW w:w="3794" w:type="dxa"/>
            <w:tcBorders>
              <w:top w:val="single" w:sz="7.0402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наличии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124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вознаграждении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ржд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77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токола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собрания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024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Разработа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вынесено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рассмотрение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Совету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520" w:hRule="exact"/>
        </w:trPr>
        <w:tc>
          <w:tcPr>
            <w:tcW w:w="3794" w:type="dxa"/>
            <w:tcBorders>
              <w:top w:val="single" w:sz="7.04024" w:space="0" w:color="000000"/>
              <w:bottom w:val="single" w:sz="12.32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аграждения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319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получаемого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членами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информация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каждому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член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наблюдательного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)).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777" w:type="dxa"/>
            <w:tcBorders>
              <w:top w:val="single" w:sz="7.04024" w:space="0" w:color="000000"/>
              <w:bottom w:val="single" w:sz="12.3198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тный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период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плачивалось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66" w:lineRule="exact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4.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Сведения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ре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  <w:position w:val="-1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зионн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комиссии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акционерного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: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522" w:hRule="exact"/>
        </w:trPr>
        <w:tc>
          <w:tcPr>
            <w:tcW w:w="3794" w:type="dxa"/>
            <w:tcBorders>
              <w:top w:val="single" w:sz="5.12008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еви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ионной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5.12008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506" w:hRule="exact"/>
        </w:trPr>
        <w:tc>
          <w:tcPr>
            <w:tcW w:w="3794" w:type="dxa"/>
            <w:tcBorders>
              <w:top w:val="single" w:sz="7.0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фамилия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отчество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должности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зионной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комиссии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7.04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Малов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Алекса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рович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альник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Росрее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9" w:right="15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Голова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Евгения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ександровна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специали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экспе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еестра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Ковалева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Валентиновна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щий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специалист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экс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ерт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терр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тори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ьно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управления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Росимуще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Хабаровском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крае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258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ФИО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должности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членов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ревизион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комиссии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указаны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согласно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споряжен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Федерального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агент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управлен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государственным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имуществом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осимущество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3.08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21-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настоящее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время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9" w:right="261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15.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5.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все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члены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ревизионной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комиссии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уволены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собст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енному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желан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указанных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рабочих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мест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местона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неиз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естно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21" w:hRule="exact"/>
        </w:trPr>
        <w:tc>
          <w:tcPr>
            <w:tcW w:w="3794" w:type="dxa"/>
            <w:tcBorders>
              <w:top w:val="single" w:sz="7.04024" w:space="0" w:color="000000"/>
              <w:bottom w:val="single" w:sz="12.32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1224"/>
              <w:jc w:val="both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аграждения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201"/>
              <w:jc w:val="both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получаемого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членами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ревизионной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информация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каждому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ионн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комисси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7.04024" w:space="0" w:color="000000"/>
              <w:bottom w:val="single" w:sz="12.32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тный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период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плачивалось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66" w:lineRule="exact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/>
        <w:pict>
          <v:group style="position:absolute;margin-left:64.029999pt;margin-top:27.913342pt;width:504.15999pt;height:116.475pt;mso-position-horizontal-relative:page;mso-position-vertical-relative:paragraph;z-index:-858" coordorigin="1281,558" coordsize="10083,2329">
            <v:group style="position:absolute;left:1296;top:583;width:10052;height:2" coordorigin="1296,583" coordsize="10052,2">
              <v:shape style="position:absolute;left:1296;top:583;width:10052;height:2" coordorigin="1296,583" coordsize="10052,0" path="m1296,583l11348,583e" filled="f" stroked="t" strokeweight=".58001pt" strokecolor="#000000">
                <v:path arrowok="t"/>
              </v:shape>
            </v:group>
            <v:group style="position:absolute;left:1315;top:603;width:10014;height:2" coordorigin="1315,603" coordsize="10014,2">
              <v:shape style="position:absolute;left:1315;top:603;width:10014;height:2" coordorigin="1315,603" coordsize="10014,0" path="m1315,603l11329,603e" filled="f" stroked="t" strokeweight=".64001pt" strokecolor="#000000">
                <v:path arrowok="t"/>
              </v:shape>
            </v:group>
            <v:group style="position:absolute;left:1311;top:573;width:2;height:2280" coordorigin="1311,573" coordsize="2,2280">
              <v:shape style="position:absolute;left:1311;top:573;width:2;height:2280" coordorigin="1311,573" coordsize="0,2280" path="m1311,573l1311,2853e" filled="f" stroked="t" strokeweight="1.49pt" strokecolor="#000000">
                <v:path arrowok="t"/>
              </v:shape>
            </v:group>
            <v:group style="position:absolute;left:1301;top:608;width:2;height:2274" coordorigin="1301,608" coordsize="2,2274">
              <v:shape style="position:absolute;left:1301;top:608;width:2;height:2274" coordorigin="1301,608" coordsize="0,2274" path="m1301,608l1301,2882e" filled="f" stroked="t" strokeweight=".580pt" strokecolor="#000000">
                <v:path arrowok="t"/>
              </v:shape>
            </v:group>
            <v:group style="position:absolute;left:1296;top:2868;width:3830;height:2" coordorigin="1296,2868" coordsize="3830,2">
              <v:shape style="position:absolute;left:1296;top:2868;width:3830;height:2" coordorigin="1296,2868" coordsize="3830,0" path="m1296,2868l5126,2868e" filled="f" stroked="t" strokeweight="1.54001pt" strokecolor="#000000">
                <v:path arrowok="t"/>
              </v:shape>
            </v:group>
            <v:group style="position:absolute;left:1315;top:2868;width:10033;height:2" coordorigin="1315,2868" coordsize="10033,2">
              <v:shape style="position:absolute;left:1315;top:2868;width:10033;height:2" coordorigin="1315,2868" coordsize="10033,0" path="m1315,2868l11348,2868e" filled="f" stroked="t" strokeweight="1.54001pt" strokecolor="#000000">
                <v:path arrowok="t"/>
              </v:shape>
            </v:group>
            <v:group style="position:absolute;left:5105;top:608;width:2;height:2245" coordorigin="5105,608" coordsize="2,2245">
              <v:shape style="position:absolute;left:5105;top:608;width:2;height:2245" coordorigin="5105,608" coordsize="0,2245" path="m5105,608l5105,2853e" filled="f" stroked="t" strokeweight=".82pt" strokecolor="#000000">
                <v:path arrowok="t"/>
              </v:shape>
            </v:group>
            <v:group style="position:absolute;left:5126;top:2868;width:6222;height:2" coordorigin="5126,2868" coordsize="6222,2">
              <v:shape style="position:absolute;left:5126;top:2868;width:6222;height:2" coordorigin="5126,2868" coordsize="6222,0" path="m5126,2868l11348,2868e" filled="f" stroked="t" strokeweight="1.54001pt" strokecolor="#000000">
                <v:path arrowok="t"/>
              </v:shape>
            </v:group>
            <v:group style="position:absolute;left:11335;top:573;width:2;height:2294" coordorigin="11335,573" coordsize="2,2294">
              <v:shape style="position:absolute;left:11335;top:573;width:2;height:2294" coordorigin="11335,573" coordsize="0,2294" path="m11335,573l11335,2868e" filled="f" stroked="t" strokeweight="1.48998pt" strokecolor="#000000">
                <v:path arrowok="t"/>
              </v:shape>
            </v:group>
            <v:group style="position:absolute;left:11324;top:608;width:2;height:2245" coordorigin="11324,608" coordsize="2,2245">
              <v:shape style="position:absolute;left:11324;top:608;width:2;height:2245" coordorigin="11324,608" coordsize="0,2245" path="m11324,608l11324,285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5.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Сведения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об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исполнительном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органе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акционерного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: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541" w:footer="604" w:top="740" w:bottom="800" w:left="1180" w:right="440"/>
          <w:pgSz w:w="11920" w:h="16840"/>
        </w:sectPr>
      </w:pPr>
      <w:rPr/>
    </w:p>
    <w:p>
      <w:pPr>
        <w:spacing w:before="36" w:after="0" w:line="239" w:lineRule="auto"/>
        <w:ind w:left="238" w:right="-57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сведе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заним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ющем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должность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дино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ичного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исп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лн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органа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крат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биографические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данны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дата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всту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должност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срок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полномочий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етст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трудовым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договором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контракто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информ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владении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акциями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общества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тече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етного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года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;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36" w:after="0" w:line="239" w:lineRule="auto"/>
        <w:ind w:right="585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/>
        <w:br w:type="column"/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Решением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совета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дире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торов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04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временным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единоличн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исполнительным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льным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директо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назначен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Свидерский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Михаил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Маркович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4.11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9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56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right="2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19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8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году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оконч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Иркутский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государственный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университет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специальности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гидрология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суши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инженер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гид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оло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).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предприятии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работ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02.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98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года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3" w:after="0" w:line="248" w:lineRule="exact"/>
        <w:ind w:right="887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11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года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до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54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настоящего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времени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бот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  <w:i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главным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инженером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  <w:i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0" w:bottom="0" w:left="1180" w:right="440"/>
          <w:cols w:num="2" w:equalWidth="0">
            <w:col w:w="3693" w:space="339"/>
            <w:col w:w="6268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522" w:hRule="exact"/>
        </w:trPr>
        <w:tc>
          <w:tcPr>
            <w:tcW w:w="3794" w:type="dxa"/>
            <w:tcBorders>
              <w:top w:val="single" w:sz="5.120320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/>
            <w:rPr/>
          </w:p>
        </w:tc>
        <w:tc>
          <w:tcPr>
            <w:tcW w:w="6229" w:type="dxa"/>
            <w:tcBorders>
              <w:top w:val="single" w:sz="5.120320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Заслуже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ный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работник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еодез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картографии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Акциями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владеет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260" w:hRule="exact"/>
        </w:trPr>
        <w:tc>
          <w:tcPr>
            <w:tcW w:w="3794" w:type="dxa"/>
            <w:tcBorders>
              <w:top w:val="single" w:sz="7.0402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наличии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137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вознаграждении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взаимосвя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сист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ючевых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показателей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эффе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ивности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утверж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</w:rPr>
              <w:t>номер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собрания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наблюдательного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));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7.04024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16" w:hRule="exact"/>
        </w:trPr>
        <w:tc>
          <w:tcPr>
            <w:tcW w:w="3794" w:type="dxa"/>
            <w:tcBorders>
              <w:top w:val="single" w:sz="7.04024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аграждения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27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выплаченного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занимающему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должность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ичного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исп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членам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ног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исп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ьного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тном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приня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решения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наблюд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тельным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проток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раскрытии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размера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вознаграждения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офици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сайте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сети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7.04024" w:space="0" w:color="000000"/>
              <w:bottom w:val="single" w:sz="12.32008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выплач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валось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66" w:lineRule="exact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6.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Положе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  <w:position w:val="-1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ие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акционерного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отрасл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  <w:position w:val="-1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: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9.799995" w:type="dxa"/>
      </w:tblPr>
      <w:tblGrid/>
      <w:tr>
        <w:trPr>
          <w:trHeight w:val="1008" w:hRule="exact"/>
        </w:trPr>
        <w:tc>
          <w:tcPr>
            <w:tcW w:w="379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8" w:lineRule="exact"/>
              <w:ind w:left="102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период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4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деятельности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общ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етств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ющей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рас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57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государственное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предприятие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56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1" w:right="744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фе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государ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твенное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унитарное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предприят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20.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рытое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акционерное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008" w:hRule="exact"/>
        </w:trPr>
        <w:tc>
          <w:tcPr>
            <w:tcW w:w="379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8" w:lineRule="exact"/>
              <w:ind w:left="102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основн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нкуре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отр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геодезии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картографии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предпри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входящие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Роскартография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кадастровых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землеуст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оительных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работ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свыше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45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ганиз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ций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действующих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территории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ДФО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58" w:hRule="exact"/>
        </w:trPr>
        <w:tc>
          <w:tcPr>
            <w:tcW w:w="379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8" w:lineRule="exact"/>
              <w:ind w:left="102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тств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ющ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02" w:right="114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сег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рынка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разрезе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основных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видов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анного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зателя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последние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процентов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622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геодезии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картографии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4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около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%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обла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кадастровых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землеуст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оительных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работ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менее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1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%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7.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Основ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ые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направления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развития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акционерного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: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8" w:right="207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Программа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деятельности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13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разработана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ФГУП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5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была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направлена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23.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8.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№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5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/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25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ждение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5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Ф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едера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ную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службу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госу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арственной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регистраци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кадастра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картографии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основании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разр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батывается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средн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срочная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программа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ль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5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01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3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5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основн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: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8" w:lineRule="exact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Поддержание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предп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иятия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ильном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езуб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точном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состоянии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Получе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прибыли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–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ры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тков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прошл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периодов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Опт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миз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исп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ль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вания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рабо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мощно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Повыше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уровня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аботной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Повыше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уровня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фи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работников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основного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оизводства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Планомер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обно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обору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541" w:footer="604" w:top="740" w:bottom="800" w:left="1180" w:right="440"/>
          <w:pgSz w:w="11920" w:h="1684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66" w:lineRule="exact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8.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Структура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акционе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  <w:position w:val="-1"/>
        </w:rPr>
        <w:t>р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ного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: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2516" w:hRule="exact"/>
        </w:trPr>
        <w:tc>
          <w:tcPr>
            <w:tcW w:w="3794" w:type="dxa"/>
            <w:tcBorders>
              <w:top w:val="single" w:sz="5.1198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всех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формах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3" w:right="127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участия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мерче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ерч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ских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организациях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870" w:type="dxa"/>
            <w:tcBorders>
              <w:top w:val="single" w:sz="5.11984" w:space="0" w:color="000000"/>
              <w:bottom w:val="single" w:sz="7.04024" w:space="0" w:color="000000"/>
              <w:left w:val="single" w:sz="6.56" w:space="0" w:color="000000"/>
              <w:right w:val="single" w:sz="11.92032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Общество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имеет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след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ющие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Сахалинск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топо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99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геодези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экспедиция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Южн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линск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Проспект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Мир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.31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Амурская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топогр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фо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одезическая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3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экспедици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Св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бодны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Упра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енческая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.35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Камчатск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топо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99"/>
                <w:i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геодези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экспедиция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Петропавловск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Камчатски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99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99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Карбышева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.20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9" w:right="828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коммер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еских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некоммерческих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организац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  <w:i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ях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ество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участвует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769" w:hRule="exact"/>
        </w:trPr>
        <w:tc>
          <w:tcPr>
            <w:tcW w:w="3794" w:type="dxa"/>
            <w:tcBorders>
              <w:top w:val="single" w:sz="7.04024" w:space="0" w:color="000000"/>
              <w:bottom w:val="single" w:sz="12.3198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ключенных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3" w:right="5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договорах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продажи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долей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паев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хозяй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товари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включая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сведе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сторонах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дмет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усло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договоров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5870" w:type="dxa"/>
            <w:tcBorders>
              <w:top w:val="single" w:sz="7.04024" w:space="0" w:color="000000"/>
              <w:bottom w:val="single" w:sz="12.31984" w:space="0" w:color="000000"/>
              <w:left w:val="single" w:sz="6.56" w:space="0" w:color="000000"/>
              <w:right w:val="single" w:sz="11.92032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заключ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  <w:i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  <w:i/>
              </w:rPr>
              <w:t>ись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38" w:right="861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9.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Бухгалтерская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отчетность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аудиторское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заключение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достоверности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б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у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х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г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кой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от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етности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за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ет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предыдущий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го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8" w:right="1648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Бухгалтерская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отчет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ость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аудиторское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заключение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представлены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прило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99"/>
        </w:rPr>
        <w:t>ж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ени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99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Инфо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ция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шен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общес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етном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крупных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елках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95" w:right="1448"/>
        <w:jc w:val="center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01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году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вершали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приз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аваемые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оотв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9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Федеральным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зако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"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акционе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общест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"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крупны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8" w:right="153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Инфо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ция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клю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енных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общес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етном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ках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ше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которых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имеется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ван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44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ОАО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году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заключались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сделки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признаваемые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соот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етст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81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Федерального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закона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"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акционерных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обществ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",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сделка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сованность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12.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форма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распределении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прибыли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полученной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от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ч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етном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год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у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,</w:t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exact"/>
        <w:ind w:left="238" w:right="803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Приб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полученная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итог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года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полной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отправлена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погашение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убытков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прошлых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лет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образовавшихся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иод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деятельности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4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ФГУП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приватизаци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).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50" w:lineRule="exact"/>
        <w:ind w:left="238" w:right="651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огам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1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2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года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дивиденды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начис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2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так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чистые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активы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общества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з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наличия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убытка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прошлых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(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ФГУП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»)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тавили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му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ш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ю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устав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кап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тал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13.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форма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получении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обществом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государственн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поддержки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отчетном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году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Государст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енная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подде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жка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«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АГП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зывалас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6" w:lineRule="exact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/>
        <w:pict>
          <v:group style="position:absolute;margin-left:64.030006pt;margin-top:27.293348pt;width:504.15997pt;height:54.195pt;mso-position-horizontal-relative:page;mso-position-vertical-relative:paragraph;z-index:-857" coordorigin="1281,546" coordsize="10083,1084">
            <v:group style="position:absolute;left:1296;top:570;width:10052;height:2" coordorigin="1296,570" coordsize="10052,2">
              <v:shape style="position:absolute;left:1296;top:570;width:10052;height:2" coordorigin="1296,570" coordsize="10052,0" path="m1296,570l11348,570e" filled="f" stroked="t" strokeweight=".579980pt" strokecolor="#000000">
                <v:path arrowok="t"/>
              </v:shape>
            </v:group>
            <v:group style="position:absolute;left:1315;top:590;width:10014;height:2" coordorigin="1315,590" coordsize="10014,2">
              <v:shape style="position:absolute;left:1315;top:590;width:10014;height:2" coordorigin="1315,590" coordsize="10014,0" path="m1315,590l11329,590e" filled="f" stroked="t" strokeweight=".64001pt" strokecolor="#000000">
                <v:path arrowok="t"/>
              </v:shape>
            </v:group>
            <v:group style="position:absolute;left:1311;top:561;width:2;height:1034" coordorigin="1311,561" coordsize="2,1034">
              <v:shape style="position:absolute;left:1311;top:561;width:2;height:1034" coordorigin="1311,561" coordsize="0,1034" path="m1311,561l1311,1595e" filled="f" stroked="t" strokeweight="1.49pt" strokecolor="#000000">
                <v:path arrowok="t"/>
              </v:shape>
            </v:group>
            <v:group style="position:absolute;left:1301;top:596;width:2;height:1028" coordorigin="1301,596" coordsize="2,1028">
              <v:shape style="position:absolute;left:1301;top:596;width:2;height:1028" coordorigin="1301,596" coordsize="0,1028" path="m1301,596l1301,1624e" filled="f" stroked="t" strokeweight=".580pt" strokecolor="#000000">
                <v:path arrowok="t"/>
              </v:shape>
            </v:group>
            <v:group style="position:absolute;left:1296;top:1610;width:5528;height:2" coordorigin="1296,1610" coordsize="5528,2">
              <v:shape style="position:absolute;left:1296;top:1610;width:5528;height:2" coordorigin="1296,1610" coordsize="5528,0" path="m1296,1610l6824,1610e" filled="f" stroked="t" strokeweight="1.53998pt" strokecolor="#000000">
                <v:path arrowok="t"/>
              </v:shape>
            </v:group>
            <v:group style="position:absolute;left:1315;top:1610;width:10033;height:2" coordorigin="1315,1610" coordsize="10033,2">
              <v:shape style="position:absolute;left:1315;top:1610;width:10033;height:2" coordorigin="1315,1610" coordsize="10033,0" path="m1315,1610l11348,1610e" filled="f" stroked="t" strokeweight="1.54pt" strokecolor="#000000">
                <v:path arrowok="t"/>
              </v:shape>
            </v:group>
            <v:group style="position:absolute;left:6803;top:596;width:2;height:1000" coordorigin="6803,596" coordsize="2,1000">
              <v:shape style="position:absolute;left:6803;top:596;width:2;height:1000" coordorigin="6803,596" coordsize="0,1000" path="m6803,596l6803,1595e" filled="f" stroked="t" strokeweight=".82pt" strokecolor="#000000">
                <v:path arrowok="t"/>
              </v:shape>
            </v:group>
            <v:group style="position:absolute;left:6824;top:1610;width:4524;height:2" coordorigin="6824,1610" coordsize="4524,2">
              <v:shape style="position:absolute;left:6824;top:1610;width:4524;height:2" coordorigin="6824,1610" coordsize="4524,0" path="m6824,1610l11348,1610e" filled="f" stroked="t" strokeweight="1.53998pt" strokecolor="#000000">
                <v:path arrowok="t"/>
              </v:shape>
            </v:group>
            <v:group style="position:absolute;left:11334;top:561;width:2;height:1049" coordorigin="11334,561" coordsize="2,1049">
              <v:shape style="position:absolute;left:11334;top:561;width:2;height:1049" coordorigin="11334,561" coordsize="0,1049" path="m11334,561l11334,1610e" filled="f" stroked="t" strokeweight="1.48998pt" strokecolor="#000000">
                <v:path arrowok="t"/>
              </v:shape>
            </v:group>
            <v:group style="position:absolute;left:11324;top:596;width:2;height:1000" coordorigin="11324,596" coordsize="2,1000">
              <v:shape style="position:absolute;left:11324;top:596;width:2;height:1000" coordorigin="11324,596" coordsize="0,1000" path="m11324,596l11324,1595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14.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Описание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основных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факторов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риска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,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связан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  <w:position w:val="-1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  <w:position w:val="-1"/>
        </w:rPr>
        <w:t>ы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х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с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деятельностью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общества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-1"/>
        </w:rPr>
        <w:t>: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  <w:position w:val="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541" w:footer="604" w:top="740" w:bottom="800" w:left="1180" w:right="540"/>
          <w:pgSz w:w="11920" w:h="16840"/>
        </w:sectPr>
      </w:pPr>
      <w:rPr/>
    </w:p>
    <w:p>
      <w:pPr>
        <w:spacing w:before="36" w:after="0" w:line="240" w:lineRule="auto"/>
        <w:ind w:left="238" w:right="-57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информ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инв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ионных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вложениях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общества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предполагаемый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уро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ь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дохода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орым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соста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ляет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б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л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10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5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процентов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го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д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указанием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ц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99"/>
        </w:rPr>
        <w:t>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99"/>
        </w:rPr>
        <w:t>ли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су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мм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ы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инве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вания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а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кже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с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точн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1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ов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spacing w:before="36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22"/>
          <w:szCs w:val="22"/>
        </w:rPr>
      </w:pPr>
      <w:rPr/>
      <w:r>
        <w:rPr/>
        <w:br w:type="column"/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  <w:t>нет</w:t>
      </w:r>
      <w:r>
        <w:rPr>
          <w:rFonts w:ascii="Franklin Gothic Book" w:hAnsi="Franklin Gothic Book" w:cs="Franklin Gothic Book" w:eastAsia="Franklin Gothic Book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0" w:bottom="0" w:left="1180" w:right="540"/>
          <w:cols w:num="2" w:equalWidth="0">
            <w:col w:w="5487" w:space="242"/>
            <w:col w:w="4471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272" w:hRule="exact"/>
        </w:trPr>
        <w:tc>
          <w:tcPr>
            <w:tcW w:w="5492" w:type="dxa"/>
            <w:tcBorders>
              <w:top w:val="single" w:sz="5.120320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3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финанси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4531" w:type="dxa"/>
            <w:tcBorders>
              <w:top w:val="single" w:sz="5.120320" w:space="0" w:color="000000"/>
              <w:bottom w:val="single" w:sz="7.0402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1262" w:hRule="exact"/>
        </w:trPr>
        <w:tc>
          <w:tcPr>
            <w:tcW w:w="5492" w:type="dxa"/>
            <w:tcBorders>
              <w:top w:val="single" w:sz="7.0402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информ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неоконченных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судеб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412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разбирательствах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выступает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взыска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задолженност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указанием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уммы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предъявле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претен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4531" w:type="dxa"/>
            <w:tcBorders>
              <w:top w:val="single" w:sz="7.04024" w:space="0" w:color="000000"/>
              <w:bottom w:val="single" w:sz="7.0402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61" w:hRule="exact"/>
        </w:trPr>
        <w:tc>
          <w:tcPr>
            <w:tcW w:w="5492" w:type="dxa"/>
            <w:tcBorders>
              <w:top w:val="single" w:sz="7.04024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2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сведе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возможных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ятельствах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объективно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1043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препя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щих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деятельности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сейсм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опа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зона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сезонного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наводнени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террористические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.).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4531" w:type="dxa"/>
            <w:tcBorders>
              <w:top w:val="single" w:sz="7.04024" w:space="0" w:color="000000"/>
              <w:bottom w:val="single" w:sz="7.03976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Сейсмоопасная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Камчатский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Сахалинская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368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Зона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сезон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наводнения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тайф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Амурская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ласт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Хаба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овский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край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Сахалинск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област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мчатский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73" w:hRule="exact"/>
        </w:trPr>
        <w:tc>
          <w:tcPr>
            <w:tcW w:w="5492" w:type="dxa"/>
            <w:tcBorders>
              <w:top w:val="single" w:sz="7.03976" w:space="0" w:color="000000"/>
              <w:bottom w:val="single" w:sz="12.32" w:space="0" w:color="000000"/>
              <w:left w:val="single" w:sz="11.92" w:space="0" w:color="000000"/>
              <w:right w:val="single" w:sz="6.56" w:space="0" w:color="000000"/>
            </w:tcBorders>
          </w:tcPr>
          <w:p>
            <w:pPr/>
            <w:rPr/>
          </w:p>
        </w:tc>
        <w:tc>
          <w:tcPr>
            <w:tcW w:w="4531" w:type="dxa"/>
            <w:tcBorders>
              <w:top w:val="single" w:sz="7.03976" w:space="0" w:color="000000"/>
              <w:bottom w:val="single" w:sz="12.3198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15.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Сведения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фактичес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2"/>
          <w:w w:val="100"/>
        </w:rPr>
        <w:t>к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х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результатах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исп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1"/>
          <w:w w:val="100"/>
        </w:rPr>
        <w:t>о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лнения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поручений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указаний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р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езиде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н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та</w:t>
      </w:r>
    </w:p>
    <w:p>
      <w:pPr>
        <w:spacing w:before="0" w:after="0" w:line="240" w:lineRule="auto"/>
        <w:ind w:left="238"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Российской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Федерации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поручений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Правительства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Российской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Федерации</w:t>
      </w:r>
      <w:r>
        <w:rPr>
          <w:rFonts w:ascii="Franklin Gothic Book" w:hAnsi="Franklin Gothic Book" w:cs="Franklin Gothic Book" w:eastAsia="Franklin Gothic Book"/>
          <w:sz w:val="24"/>
          <w:szCs w:val="24"/>
          <w:spacing w:val="0"/>
          <w:w w:val="100"/>
        </w:rPr>
        <w:t>: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3424" w:hRule="exact"/>
        </w:trPr>
        <w:tc>
          <w:tcPr>
            <w:tcW w:w="3794" w:type="dxa"/>
            <w:tcBorders>
              <w:top w:val="single" w:sz="5.120320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1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Сведения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отношении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формирования</w:t>
            </w:r>
          </w:p>
          <w:p>
            <w:pPr>
              <w:spacing w:before="0" w:after="0" w:line="240" w:lineRule="auto"/>
              <w:ind w:left="93" w:right="9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ециализированных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тетов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совете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дир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наблюдательном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общ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утверждения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КПЭ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разработки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принят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поло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вознаграждении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менед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основанном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сис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еме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чле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ире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наблюдательного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общ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Основание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:</w:t>
            </w:r>
          </w:p>
          <w:p>
            <w:pPr>
              <w:spacing w:before="0" w:after="0" w:line="239" w:lineRule="auto"/>
              <w:ind w:left="93" w:right="292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Поручение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авительства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Федераций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июля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294;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Письмо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августа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2009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3/20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32)</w:t>
            </w:r>
          </w:p>
        </w:tc>
        <w:tc>
          <w:tcPr>
            <w:tcW w:w="6229" w:type="dxa"/>
            <w:tcBorders>
              <w:top w:val="single" w:sz="5.120320" w:space="0" w:color="000000"/>
              <w:bottom w:val="single" w:sz="7.0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3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отчетн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периоде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создавались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324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вознаграждениях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руководяще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таву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ании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единолич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исполнител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ному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органу</w:t>
            </w:r>
          </w:p>
          <w:p>
            <w:pPr>
              <w:spacing w:before="0" w:after="0" w:line="240" w:lineRule="auto"/>
              <w:ind w:left="93" w:right="101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едсед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коллегиального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исполнитель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телям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единолич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полнительного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членам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коллегиального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лн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ительно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руко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одителям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ктурных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подраз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елен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чле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дирек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людательного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имеющих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получе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вознаграждени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поручение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Правительст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Федерации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реля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Ш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-22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2,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ьмо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еля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ЮМ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3/1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8,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факсограммы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июля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81,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также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августа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93).</w:t>
            </w:r>
          </w:p>
        </w:tc>
        <w:tc>
          <w:tcPr>
            <w:tcW w:w="622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членам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вознаграждение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выплачивалось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9" w:right="112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едино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исполнител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гану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гене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директору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аграждения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произво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положениями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тру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догово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Генеральному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назначе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первого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собра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акционеров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Распоря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08.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.-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Гнатишину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Влади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иру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Николаеви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20.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9.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.03.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дата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сме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допол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ьные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аты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вознаг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аждений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произво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илис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375" w:hRule="exact"/>
        </w:trPr>
        <w:tc>
          <w:tcPr>
            <w:tcW w:w="3794" w:type="dxa"/>
            <w:tcBorders>
              <w:top w:val="single" w:sz="7.0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772"/>
              <w:jc w:val="both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реализации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инве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тиц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онных</w:t>
            </w:r>
          </w:p>
          <w:p>
            <w:pPr>
              <w:spacing w:before="0" w:after="0" w:line="240" w:lineRule="auto"/>
              <w:ind w:left="93" w:right="951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программ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ручение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замест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теля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Председателя</w:t>
            </w:r>
          </w:p>
          <w:p>
            <w:pPr>
              <w:spacing w:before="0" w:after="0" w:line="240" w:lineRule="auto"/>
              <w:ind w:left="93" w:right="86"/>
              <w:jc w:val="both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итель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.2009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Ш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361,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ксограмма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08)</w:t>
            </w:r>
          </w:p>
        </w:tc>
        <w:tc>
          <w:tcPr>
            <w:tcW w:w="622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разработке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931" w:hRule="exact"/>
        </w:trPr>
        <w:tc>
          <w:tcPr>
            <w:tcW w:w="3794" w:type="dxa"/>
            <w:tcBorders>
              <w:top w:val="single" w:sz="7.04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реализации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акционерного</w:t>
            </w:r>
          </w:p>
          <w:p>
            <w:pPr>
              <w:spacing w:before="0" w:after="0" w:line="240" w:lineRule="auto"/>
              <w:ind w:left="93" w:right="47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обла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энерг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сбережения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энергоэффективности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пун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пору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авительства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</w:p>
        </w:tc>
        <w:tc>
          <w:tcPr>
            <w:tcW w:w="6229" w:type="dxa"/>
            <w:tcBorders>
              <w:top w:val="single" w:sz="7.04" w:space="0" w:color="000000"/>
              <w:bottom w:val="single" w:sz="12.32008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продолжало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выполнение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меропр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направленных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энергосбере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потреблени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41" w:footer="604" w:top="740" w:bottom="800" w:left="1180" w:right="440"/>
          <w:pgSz w:w="1192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4512" w:hRule="exact"/>
        </w:trPr>
        <w:tc>
          <w:tcPr>
            <w:tcW w:w="3794" w:type="dxa"/>
            <w:tcBorders>
              <w:top w:val="single" w:sz="5.120320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1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18.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008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№ИШ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9-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3772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реализации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Указа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Президента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дерации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</w:p>
          <w:p>
            <w:pPr>
              <w:spacing w:before="0" w:after="0" w:line="240" w:lineRule="auto"/>
              <w:ind w:left="93" w:right="137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04.0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889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некоторых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шен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энергетической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эколог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чес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эффективности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э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кономи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»,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письмо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27.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13/2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934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6229" w:type="dxa"/>
            <w:tcBorders>
              <w:top w:val="single" w:sz="5.120320" w:space="0" w:color="000000"/>
              <w:bottom w:val="single" w:sz="7.03976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38" w:lineRule="exact"/>
              <w:ind w:left="154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электроэнергии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ило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кВт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3089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теплов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энергии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холодной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воды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куб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потреблени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9" w:right="2288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электроэне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авил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кВт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теплов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энергии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холодной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воды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9" w:right="131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Таким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обра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достигнуто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ремо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модер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иза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шей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морально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физически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эн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гос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предприятия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риятие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планирует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ки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мендация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6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Минэ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ерго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выпол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полное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еское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едов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343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специали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ированной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энергоаудито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органи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ацие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включенной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Един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реестр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допущенных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проведе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энергетических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след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ваний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результ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энергоаудита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будет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аботана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грамма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энергос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жения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риятия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96" w:hRule="exact"/>
        </w:trPr>
        <w:tc>
          <w:tcPr>
            <w:tcW w:w="3794" w:type="dxa"/>
            <w:tcBorders>
              <w:top w:val="single" w:sz="7.03976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закупках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продук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сси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ско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звод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сьмо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03.0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/7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79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6)</w:t>
            </w:r>
          </w:p>
        </w:tc>
        <w:tc>
          <w:tcPr>
            <w:tcW w:w="6229" w:type="dxa"/>
            <w:tcBorders>
              <w:top w:val="single" w:sz="7.03976" w:space="0" w:color="000000"/>
              <w:bottom w:val="single" w:sz="7.0402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375" w:hRule="exact"/>
        </w:trPr>
        <w:tc>
          <w:tcPr>
            <w:tcW w:w="3794" w:type="dxa"/>
            <w:tcBorders>
              <w:top w:val="single" w:sz="7.04024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разработке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сред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еср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чной</w:t>
            </w:r>
          </w:p>
          <w:p>
            <w:pPr>
              <w:spacing w:before="0" w:after="0" w:line="240" w:lineRule="auto"/>
              <w:ind w:left="93" w:right="251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страте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ития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программы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инновационного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развития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ещания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Председателя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Правительст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августа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4).</w:t>
            </w:r>
          </w:p>
        </w:tc>
        <w:tc>
          <w:tcPr>
            <w:tcW w:w="6229" w:type="dxa"/>
            <w:tcBorders>
              <w:top w:val="single" w:sz="7.04024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7" w:lineRule="exact"/>
              <w:ind w:left="154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Среднесро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4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разви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программа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иннов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цио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разви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будет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азработана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01.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8.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190" w:hRule="exact"/>
        </w:trPr>
        <w:tc>
          <w:tcPr>
            <w:tcW w:w="3794" w:type="dxa"/>
            <w:tcBorders>
              <w:top w:val="single" w:sz="7.04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реализации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рофильных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активо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</w:p>
          <w:p>
            <w:pPr>
              <w:spacing w:before="0" w:after="0" w:line="240" w:lineRule="auto"/>
              <w:ind w:left="93" w:right="141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Указом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езидента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7.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596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ьма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24.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1" w:after="0" w:line="226" w:lineRule="exact"/>
              <w:ind w:left="93" w:right="5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13/1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59,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09.0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/10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87,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8093),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числе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сведе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отрении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заседаниях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етов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дир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кторов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наблюдательных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ето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госко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паний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отчужден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ильн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активов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как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организаций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так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очерн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зависим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общ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еств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утверждении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программ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реализации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указанных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активов</w:t>
            </w:r>
          </w:p>
        </w:tc>
        <w:tc>
          <w:tcPr>
            <w:tcW w:w="6229" w:type="dxa"/>
            <w:tcBorders>
              <w:top w:val="single" w:sz="7.04" w:space="0" w:color="000000"/>
              <w:bottom w:val="single" w:sz="7.03976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рассм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ивался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870" w:hRule="exact"/>
        </w:trPr>
        <w:tc>
          <w:tcPr>
            <w:tcW w:w="3794" w:type="dxa"/>
            <w:tcBorders>
              <w:top w:val="single" w:sz="7.03976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реализации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ияти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</w:p>
          <w:p>
            <w:pPr>
              <w:spacing w:before="0" w:after="0" w:line="240" w:lineRule="auto"/>
              <w:ind w:left="93" w:right="166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равленных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информац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кры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закуп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чной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тельно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пер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хода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проведен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за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электронном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виде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числе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поло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регламентирующих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оце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уры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закупок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товаро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рабо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слуг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Необходимо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указать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тоги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проведения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заседания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ире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наблюдательного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ионерном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обществе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кото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были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рассмотрены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указанные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учение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Правительства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еде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декабря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ИШ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пись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января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года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/1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41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6).</w:t>
            </w:r>
          </w:p>
        </w:tc>
        <w:tc>
          <w:tcPr>
            <w:tcW w:w="6229" w:type="dxa"/>
            <w:tcBorders>
              <w:top w:val="single" w:sz="7.03976" w:space="0" w:color="000000"/>
              <w:bottom w:val="single" w:sz="7.04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7.01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9" w:right="34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утвержде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Поло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закупках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товаров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рабо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услуг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нужд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03" w:hRule="exact"/>
        </w:trPr>
        <w:tc>
          <w:tcPr>
            <w:tcW w:w="3794" w:type="dxa"/>
            <w:tcBorders>
              <w:top w:val="single" w:sz="7.04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9.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Сведения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решениях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равленных</w:t>
            </w:r>
          </w:p>
          <w:p>
            <w:pPr>
              <w:spacing w:before="2" w:after="0" w:line="226" w:lineRule="exact"/>
              <w:ind w:left="93" w:right="134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соверше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ствование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стемы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ла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труда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работников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акционе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ного</w:t>
            </w:r>
          </w:p>
        </w:tc>
        <w:tc>
          <w:tcPr>
            <w:tcW w:w="6229" w:type="dxa"/>
            <w:tcBorders>
              <w:top w:val="single" w:sz="7.04" w:space="0" w:color="000000"/>
              <w:bottom w:val="single" w:sz="12.32008" w:space="0" w:color="000000"/>
              <w:left w:val="single" w:sz="6.56" w:space="0" w:color="000000"/>
              <w:right w:val="single" w:sz="11.91984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разработке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41" w:footer="604" w:top="740" w:bottom="800" w:left="1180" w:right="440"/>
          <w:pgSz w:w="1192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1157" w:hRule="exact"/>
        </w:trPr>
        <w:tc>
          <w:tcPr>
            <w:tcW w:w="3794" w:type="dxa"/>
            <w:tcBorders>
              <w:top w:val="single" w:sz="5.120320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1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ручение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ительства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еде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декабря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13-829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сьмо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ля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/3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2).</w:t>
            </w:r>
          </w:p>
        </w:tc>
        <w:tc>
          <w:tcPr>
            <w:tcW w:w="6229" w:type="dxa"/>
            <w:tcBorders>
              <w:top w:val="single" w:sz="5.120320" w:space="0" w:color="000000"/>
              <w:bottom w:val="single" w:sz="7.03976" w:space="0" w:color="000000"/>
              <w:left w:val="single" w:sz="6.56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3190" w:hRule="exact"/>
        </w:trPr>
        <w:tc>
          <w:tcPr>
            <w:tcW w:w="3794" w:type="dxa"/>
            <w:tcBorders>
              <w:top w:val="single" w:sz="7.03976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10.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Све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отношении</w:t>
            </w:r>
          </w:p>
          <w:p>
            <w:pPr>
              <w:spacing w:before="0" w:after="0" w:line="240" w:lineRule="auto"/>
              <w:ind w:left="93" w:right="202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мероп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ияти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равленных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разработку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программ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овационного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развития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акционерных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включенным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пер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чень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организаций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разрабатывающих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огр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ммы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инновационного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развити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утвержденный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реше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ием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Правительст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енной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высоким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хнологиям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новациям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03.0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10,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сьма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29.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13/3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29.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13/3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156)</w:t>
            </w:r>
          </w:p>
        </w:tc>
        <w:tc>
          <w:tcPr>
            <w:tcW w:w="6229" w:type="dxa"/>
            <w:tcBorders>
              <w:top w:val="single" w:sz="7.03976" w:space="0" w:color="000000"/>
              <w:bottom w:val="single" w:sz="7.0402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включено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перечень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организ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разрабатывающих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раммы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новацио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ного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разви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663" w:hRule="exact"/>
        </w:trPr>
        <w:tc>
          <w:tcPr>
            <w:tcW w:w="3794" w:type="dxa"/>
            <w:tcBorders>
              <w:top w:val="single" w:sz="7.04024" w:space="0" w:color="000000"/>
              <w:bottom w:val="single" w:sz="4.639840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11.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Перечня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учений</w:t>
            </w:r>
          </w:p>
          <w:p>
            <w:pPr>
              <w:spacing w:before="0" w:after="0" w:line="240" w:lineRule="auto"/>
              <w:ind w:left="93" w:right="148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Президента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дерации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осуще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твлению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пер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оче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едных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равленных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улучшение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условий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инвестиц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клим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Федераци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реля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года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</w:p>
          <w:p>
            <w:pPr>
              <w:spacing w:before="0" w:after="0" w:line="240" w:lineRule="auto"/>
              <w:ind w:left="93" w:right="89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-84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которым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необходи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обеспеч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принятие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контролируе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государст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компани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кционерн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общ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долей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Федерации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уставных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питалах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более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50%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далее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—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решений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снижению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затрат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прио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товаров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бот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услуг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расчете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иницу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енее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чем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оцентов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тече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трех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ле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льном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выражении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ьма</w:t>
            </w:r>
          </w:p>
          <w:p>
            <w:pPr>
              <w:spacing w:before="0" w:after="0" w:line="240" w:lineRule="auto"/>
              <w:ind w:left="93" w:right="66"/>
              <w:jc w:val="both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сент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-15/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779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сентя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-15/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8326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сент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97,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также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сентября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-15/2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79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сентября</w:t>
            </w:r>
          </w:p>
          <w:p>
            <w:pPr>
              <w:spacing w:before="0" w:after="0" w:line="22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-15/2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июля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/206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0)</w:t>
            </w:r>
          </w:p>
        </w:tc>
        <w:tc>
          <w:tcPr>
            <w:tcW w:w="6229" w:type="dxa"/>
            <w:tcBorders>
              <w:top w:val="single" w:sz="7.04024" w:space="0" w:color="000000"/>
              <w:bottom w:val="single" w:sz="4.639840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предприя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прово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ятся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мероприятия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ижению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затрат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368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приобретение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товар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рабо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услуг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);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вуе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методика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расчета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показателя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иж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затр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разработанная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ФГУП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850" w:hRule="exact"/>
        </w:trPr>
        <w:tc>
          <w:tcPr>
            <w:tcW w:w="3794" w:type="dxa"/>
            <w:tcBorders>
              <w:top w:val="single" w:sz="4.639840" w:space="0" w:color="000000"/>
              <w:bottom w:val="single" w:sz="7.0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8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ван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твенности</w:t>
            </w:r>
          </w:p>
          <w:p>
            <w:pPr>
              <w:spacing w:before="0" w:after="0" w:line="239" w:lineRule="auto"/>
              <w:ind w:left="93" w:right="69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независимых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дирек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тавите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интере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государства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органах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вления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акционерных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обществ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учение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августа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06,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сьмо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ноябр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-15/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678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</w:p>
        </w:tc>
        <w:tc>
          <w:tcPr>
            <w:tcW w:w="6229" w:type="dxa"/>
            <w:tcBorders>
              <w:top w:val="single" w:sz="4.639840" w:space="0" w:color="000000"/>
              <w:bottom w:val="single" w:sz="7.0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9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Страхование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ответст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неза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симых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директо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99" w:right="395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яю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2"/>
                <w:w w:val="100"/>
              </w:rPr>
              <w:t>щ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ихся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членами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вета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екторов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планируется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осуществлять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трализованном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порядке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един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принципу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тодике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ставе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Роскартог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афия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517" w:hRule="exact"/>
        </w:trPr>
        <w:tc>
          <w:tcPr>
            <w:tcW w:w="3794" w:type="dxa"/>
            <w:tcBorders>
              <w:top w:val="single" w:sz="7.04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предло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ениях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рекомендациях</w:t>
            </w:r>
          </w:p>
          <w:p>
            <w:pPr>
              <w:spacing w:before="0" w:after="0" w:line="240" w:lineRule="auto"/>
              <w:ind w:left="93" w:right="55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равленных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стимули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ование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развития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механизмов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эко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огич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ответственности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базиру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ю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щихся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международных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стандарта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числе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таки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как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финансовая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тно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сис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емы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овольной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тификации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*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маркировки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подле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ащие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независимой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ерке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верению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пер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чня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поручений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Прези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еде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ции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июня</w:t>
            </w:r>
          </w:p>
        </w:tc>
        <w:tc>
          <w:tcPr>
            <w:tcW w:w="6229" w:type="dxa"/>
            <w:tcBorders>
              <w:top w:val="single" w:sz="7.04" w:space="0" w:color="000000"/>
              <w:bottom w:val="single" w:sz="12.32008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541" w:footer="604" w:top="740" w:bottom="800" w:left="1180" w:right="440"/>
          <w:pgSz w:w="11920" w:h="16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099997" w:type="dxa"/>
      </w:tblPr>
      <w:tblGrid/>
      <w:tr>
        <w:trPr>
          <w:trHeight w:val="703" w:hRule="exact"/>
        </w:trPr>
        <w:tc>
          <w:tcPr>
            <w:tcW w:w="3794" w:type="dxa"/>
            <w:tcBorders>
              <w:top w:val="single" w:sz="5.120320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1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-1640,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письмо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ека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2011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3/3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7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524)</w:t>
            </w:r>
          </w:p>
        </w:tc>
        <w:tc>
          <w:tcPr>
            <w:tcW w:w="6229" w:type="dxa"/>
            <w:tcBorders>
              <w:top w:val="single" w:sz="5.120320" w:space="0" w:color="000000"/>
              <w:bottom w:val="single" w:sz="7.0402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1829" w:hRule="exact"/>
        </w:trPr>
        <w:tc>
          <w:tcPr>
            <w:tcW w:w="3794" w:type="dxa"/>
            <w:tcBorders>
              <w:top w:val="single" w:sz="7.04024" w:space="0" w:color="000000"/>
              <w:bottom w:val="single" w:sz="7.04024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6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внедре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практическую</w:t>
            </w:r>
          </w:p>
          <w:p>
            <w:pPr>
              <w:spacing w:before="0" w:after="0" w:line="240" w:lineRule="auto"/>
              <w:ind w:left="93" w:right="179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деятельность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принц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соинве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тиро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ания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йские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международные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венчурные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фонды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поручением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Прези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27.04.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92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мо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7.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15/2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414)</w:t>
            </w:r>
          </w:p>
        </w:tc>
        <w:tc>
          <w:tcPr>
            <w:tcW w:w="6229" w:type="dxa"/>
            <w:tcBorders>
              <w:top w:val="single" w:sz="7.04024" w:space="0" w:color="000000"/>
              <w:bottom w:val="single" w:sz="7.04024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829" w:hRule="exact"/>
        </w:trPr>
        <w:tc>
          <w:tcPr>
            <w:tcW w:w="3794" w:type="dxa"/>
            <w:tcBorders>
              <w:top w:val="single" w:sz="7.04024" w:space="0" w:color="000000"/>
              <w:bottom w:val="single" w:sz="7.03976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целесообразности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уждения</w:t>
            </w:r>
          </w:p>
          <w:p>
            <w:pPr>
              <w:spacing w:before="0" w:after="0" w:line="239" w:lineRule="auto"/>
              <w:ind w:left="93" w:right="57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ильных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экономи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дост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точ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ым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уровнем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конкуренци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пер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чня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поручений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Прези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ента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27.0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092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письмо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7.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15/2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6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414)</w:t>
            </w:r>
          </w:p>
        </w:tc>
        <w:tc>
          <w:tcPr>
            <w:tcW w:w="6229" w:type="dxa"/>
            <w:tcBorders>
              <w:top w:val="single" w:sz="7.04024" w:space="0" w:color="000000"/>
              <w:bottom w:val="single" w:sz="7.03976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Будет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решение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итог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деятельности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АГП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за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год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105" w:hRule="exact"/>
        </w:trPr>
        <w:tc>
          <w:tcPr>
            <w:tcW w:w="3794" w:type="dxa"/>
            <w:tcBorders>
              <w:top w:val="single" w:sz="7.03976" w:space="0" w:color="000000"/>
              <w:bottom w:val="single" w:sz="12.32008" w:space="0" w:color="000000"/>
              <w:left w:val="single" w:sz="11.92" w:space="0" w:color="000000"/>
              <w:right w:val="single" w:sz="6.56" w:space="0" w:color="000000"/>
            </w:tcBorders>
          </w:tcPr>
          <w:p>
            <w:pPr>
              <w:spacing w:before="0" w:after="0" w:line="207" w:lineRule="exact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16.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пред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лении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полном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ъ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еме</w:t>
            </w:r>
          </w:p>
          <w:p>
            <w:pPr>
              <w:spacing w:before="0" w:after="0" w:line="239" w:lineRule="auto"/>
              <w:ind w:left="93" w:right="254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справок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одах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имуще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тве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обязательст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имущественного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характера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руководящего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става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акционерного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общества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включая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членов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дирек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наблюдательного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близких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родственников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супруг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супруга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дети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совершеннолетние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</w:p>
          <w:p>
            <w:pPr>
              <w:spacing w:before="0" w:after="0" w:line="240" w:lineRule="auto"/>
              <w:ind w:left="93" w:right="51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несовершен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олетни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ител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родные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братья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тр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федеральный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орган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исполнитель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ой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власт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оотв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тств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пору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ч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ениями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Правительст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2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РФ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28.1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13-9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05.0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ВП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24-1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69(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письма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Росимущества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21.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3.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15/8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30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29.0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.2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12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Franklin Gothic Book" w:hAnsi="Franklin Gothic Book" w:cs="Franklin Gothic Book" w:eastAsia="Franklin Gothic Book"/>
                <w:sz w:val="20"/>
                <w:szCs w:val="20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15/9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Franklin Gothic Book" w:hAnsi="Franklin Gothic Book" w:cs="Franklin Gothic Book" w:eastAsia="Franklin Gothic Book"/>
                <w:sz w:val="20"/>
                <w:szCs w:val="20"/>
                <w:spacing w:val="0"/>
                <w:w w:val="100"/>
              </w:rPr>
              <w:t>49</w:t>
            </w:r>
          </w:p>
        </w:tc>
        <w:tc>
          <w:tcPr>
            <w:tcW w:w="6229" w:type="dxa"/>
            <w:tcBorders>
              <w:top w:val="single" w:sz="7.03976" w:space="0" w:color="000000"/>
              <w:bottom w:val="single" w:sz="12.32008" w:space="0" w:color="000000"/>
              <w:left w:val="single" w:sz="6.56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99" w:right="-20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ОАО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«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АГ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издан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иказ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№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44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9.04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13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г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с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9" w:right="158"/>
              <w:jc w:val="left"/>
              <w:rPr>
                <w:rFonts w:ascii="Franklin Gothic Book" w:hAnsi="Franklin Gothic Book" w:cs="Franklin Gothic Book" w:eastAsia="Franklin Gothic Book"/>
                <w:sz w:val="22"/>
                <w:szCs w:val="22"/>
              </w:rPr>
            </w:pPr>
            <w:rPr/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л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ц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обязан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ых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представлять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феде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альн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сп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льн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ы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й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орган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свед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ния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о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своих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доходах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доходах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своих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бли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ких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  <w:t>родственников</w:t>
            </w:r>
            <w:r>
              <w:rPr>
                <w:rFonts w:ascii="Franklin Gothic Book" w:hAnsi="Franklin Gothic Book" w:cs="Franklin Gothic Book" w:eastAsia="Franklin Gothic Book"/>
                <w:sz w:val="22"/>
                <w:szCs w:val="22"/>
                <w:spacing w:val="0"/>
                <w:w w:val="100"/>
              </w:rPr>
            </w:r>
          </w:p>
        </w:tc>
      </w:tr>
    </w:tbl>
    <w:sectPr>
      <w:pgMar w:header="541" w:footer="604" w:top="740" w:bottom="900" w:left="1180" w:right="44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204"/>
    <w:family w:val="roman"/>
    <w:pitch w:val="variable"/>
  </w:font>
  <w:font w:name="Arial">
    <w:charset w:val="204"/>
    <w:family w:val="swiss"/>
    <w:pitch w:val="variable"/>
  </w:font>
  <w:font w:name="Century Gothic">
    <w:charset w:val="204"/>
    <w:family w:val="swiss"/>
    <w:pitch w:val="variable"/>
  </w:font>
  <w:font w:name="Franklin Gothic Book">
    <w:charset w:val="204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69.52337" w:lineRule="exact"/>
      <w:jc w:val="left"/>
      <w:rPr>
        <w:sz w:val="16.951172"/>
        <w:szCs w:val="16.951172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1.23999pt;margin-top:795.737366pt;width:42.0246pt;height:8pt;mso-position-horizontal-relative:page;mso-position-vertical-relative:page;z-index:-857" type="#_x0000_t202" filled="f" stroked="f">
          <v:textbox inset="0,0,0,0">
            <w:txbxContent>
              <w:p>
                <w:pPr>
                  <w:spacing w:before="0" w:after="0" w:line="145" w:lineRule="exact"/>
                  <w:ind w:left="20" w:right="-20"/>
                  <w:jc w:val="left"/>
                  <w:rPr>
                    <w:rFonts w:ascii="Century Gothic" w:hAnsi="Century Gothic" w:cs="Century Gothic" w:eastAsia="Century Gothic"/>
                    <w:sz w:val="12"/>
                    <w:szCs w:val="12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0"/>
                    <w:w w:val="100"/>
                    <w:i/>
                  </w:rPr>
                  <w:t>Страни</w:t>
                </w:r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1"/>
                    <w:w w:val="100"/>
                    <w:i/>
                  </w:rPr>
                  <w:t>ц</w:t>
                </w:r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0"/>
                    <w:w w:val="100"/>
                    <w:i/>
                  </w:rPr>
                  <w:t>а</w:t>
                </w:r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0"/>
                    <w:w w:val="100"/>
                    <w:i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0"/>
                    <w:w w:val="100"/>
                    <w:i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-1"/>
                    <w:w w:val="100"/>
                    <w:i/>
                  </w:rPr>
                </w:r>
                <w:r>
                  <w:rPr>
                    <w:rFonts w:ascii="Century Gothic" w:hAnsi="Century Gothic" w:cs="Century Gothic" w:eastAsia="Century Gothic"/>
                    <w:sz w:val="12"/>
                    <w:szCs w:val="1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16.951172"/>
        <w:szCs w:val="16.951172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9.419998pt;margin-top:38.040009pt;width:493.38pt;height:.1pt;mso-position-horizontal-relative:page;mso-position-vertical-relative:page;z-index:-859" coordorigin="1388,761" coordsize="9868,2">
          <v:shape style="position:absolute;left:1388;top:761;width:9868;height:2" coordorigin="1388,761" coordsize="9868,0" path="m1388,761l11256,761e" filled="f" stroked="t" strokeweight=".579980pt" strokecolor="#4F82BD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3.85968pt;margin-top:26.052986pt;width:344.035569pt;height:9.98pt;mso-position-horizontal-relative:page;mso-position-vertical-relative:page;z-index:-858" type="#_x0000_t202" filled="f" stroked="f">
          <v:textbox inset="0,0,0,0">
            <w:txbxContent>
              <w:p>
                <w:pPr>
                  <w:spacing w:before="0" w:after="0" w:line="186" w:lineRule="exact"/>
                  <w:ind w:left="20" w:right="-44"/>
                  <w:jc w:val="left"/>
                  <w:rPr>
                    <w:rFonts w:ascii="Century Gothic" w:hAnsi="Century Gothic" w:cs="Century Gothic" w:eastAsia="Century Gothic"/>
                    <w:sz w:val="16"/>
                    <w:szCs w:val="16"/>
                  </w:rPr>
                </w:pPr>
                <w:rPr/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Го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  <w:i/>
                  </w:rPr>
                  <w:t>д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овой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7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о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т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ч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  <w:i/>
                  </w:rPr>
                  <w:t>е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т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ОАО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3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«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Да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л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ьнев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о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сточн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о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е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4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аэрог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"/>
                    <w:w w:val="100"/>
                    <w:i/>
                  </w:rPr>
                  <w:t>е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о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д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ези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  <w:i/>
                  </w:rPr>
                  <w:t>ч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ес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к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ое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5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предп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2"/>
                    <w:w w:val="100"/>
                    <w:i/>
                  </w:rPr>
                  <w:t>р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ият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и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1"/>
                    <w:w w:val="100"/>
                    <w:i/>
                  </w:rPr>
                  <w:t>е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»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12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за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2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2012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-4"/>
                    <w:w w:val="100"/>
                    <w:i/>
                  </w:rPr>
                  <w:t> 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  <w:i/>
                  </w:rPr>
                  <w:t>год</w:t>
                </w:r>
                <w:r>
                  <w:rPr>
                    <w:rFonts w:ascii="Century Gothic" w:hAnsi="Century Gothic" w:cs="Century Gothic" w:eastAsia="Century Gothic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mailto:dvagp@dvagp.r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2013-11-04T23:19:07Z</dcterms:created>
  <dcterms:modified xsi:type="dcterms:W3CDTF">2013-11-04T23:19:07Z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2013-06-04T00:00:00Z</vt:filetime>
  </property>
  <property fmtid="{D5CDD505-2E9C-101B-9397-08002B2CF9AE}" pid="3" name="LastSaved">
    <vt:filetime>2013-11-04T00:00:00Z</vt:filetime>
  </property>
</Properties>
</file>